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ulukkoRuudukko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4"/>
        <w:gridCol w:w="11644"/>
      </w:tblGrid>
      <w:tr w:rsidR="002A4ED5" w:rsidRPr="00536ABF" w14:paraId="20CE26F9" w14:textId="77777777" w:rsidTr="00536ABF">
        <w:tc>
          <w:tcPr>
            <w:tcW w:w="1219" w:type="pct"/>
            <w:vAlign w:val="bottom"/>
          </w:tcPr>
          <w:p w14:paraId="4DB0518E" w14:textId="6D5A8142" w:rsidR="002A4ED5" w:rsidRPr="00536ABF" w:rsidRDefault="00125BB8" w:rsidP="002A4ED5">
            <w:r>
              <w:t>s</w:t>
            </w:r>
            <w:r w:rsidR="00E22E05">
              <w:t>eura</w:t>
            </w:r>
            <w:r>
              <w:t xml:space="preserve"> tai yhdistys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003588CF" w14:textId="0C5D7D81" w:rsidR="002A4ED5" w:rsidRPr="00536ABF" w:rsidRDefault="002A4ED5" w:rsidP="002A4ED5"/>
        </w:tc>
      </w:tr>
      <w:tr w:rsidR="002A4ED5" w:rsidRPr="00536ABF" w14:paraId="25843F2F" w14:textId="77777777" w:rsidTr="00536ABF">
        <w:tc>
          <w:tcPr>
            <w:tcW w:w="1219" w:type="pct"/>
            <w:vAlign w:val="bottom"/>
          </w:tcPr>
          <w:p w14:paraId="1FB9D3A9" w14:textId="1B16ECF9" w:rsidR="002A4ED5" w:rsidRPr="00536ABF" w:rsidRDefault="00B63E0F" w:rsidP="002A4ED5">
            <w:r>
              <w:t>yhteyshenkilö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36F9BAE9" w14:textId="77777777" w:rsidR="002A4ED5" w:rsidRPr="00536ABF" w:rsidRDefault="002A4ED5" w:rsidP="002A4ED5"/>
        </w:tc>
      </w:tr>
      <w:tr w:rsidR="002A4ED5" w:rsidRPr="00536ABF" w14:paraId="0BD25CF7" w14:textId="77777777" w:rsidTr="00536ABF">
        <w:tc>
          <w:tcPr>
            <w:tcW w:w="1219" w:type="pct"/>
            <w:vAlign w:val="bottom"/>
          </w:tcPr>
          <w:p w14:paraId="5D78ACF0" w14:textId="5CB439CB" w:rsidR="002A4ED5" w:rsidRPr="00536ABF" w:rsidRDefault="00E22E05" w:rsidP="002A4ED5">
            <w:r>
              <w:t>puhelinnumero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798F5C3C" w14:textId="77777777" w:rsidR="002A4ED5" w:rsidRPr="00536ABF" w:rsidRDefault="002A4ED5" w:rsidP="002A4ED5"/>
        </w:tc>
      </w:tr>
      <w:tr w:rsidR="002A4ED5" w:rsidRPr="00536ABF" w14:paraId="02813437" w14:textId="77777777" w:rsidTr="00536ABF">
        <w:tc>
          <w:tcPr>
            <w:tcW w:w="1219" w:type="pct"/>
            <w:vAlign w:val="bottom"/>
          </w:tcPr>
          <w:p w14:paraId="20452A40" w14:textId="2E2E8D9E" w:rsidR="002A4ED5" w:rsidRPr="00536ABF" w:rsidRDefault="00B63E0F" w:rsidP="002A4ED5">
            <w:r>
              <w:t>Sähköposti</w:t>
            </w:r>
          </w:p>
        </w:tc>
        <w:tc>
          <w:tcPr>
            <w:tcW w:w="37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72ADC6" w14:textId="77777777" w:rsidR="002A4ED5" w:rsidRPr="00536ABF" w:rsidRDefault="002A4ED5" w:rsidP="002A4ED5"/>
        </w:tc>
      </w:tr>
    </w:tbl>
    <w:p w14:paraId="3AC88F3D" w14:textId="77777777" w:rsidR="00806FF3" w:rsidRPr="00536ABF" w:rsidRDefault="00806FF3" w:rsidP="00562601">
      <w:pPr>
        <w:pStyle w:val="Eivli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26"/>
        <w:gridCol w:w="2278"/>
        <w:gridCol w:w="2278"/>
        <w:gridCol w:w="1973"/>
        <w:gridCol w:w="2580"/>
        <w:gridCol w:w="3857"/>
      </w:tblGrid>
      <w:tr w:rsidR="0015401D" w:rsidRPr="00536ABF" w14:paraId="0FD4C88F" w14:textId="77777777" w:rsidTr="00E77C3F">
        <w:trPr>
          <w:trHeight w:val="331"/>
        </w:trPr>
        <w:tc>
          <w:tcPr>
            <w:tcW w:w="78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3B2BE71C" w14:textId="6D38AE09" w:rsidR="0015401D" w:rsidRPr="00536ABF" w:rsidRDefault="0015401D" w:rsidP="0015401D">
            <w:pPr>
              <w:pStyle w:val="Taulukonotsikot"/>
              <w:jc w:val="left"/>
            </w:pPr>
            <w:r>
              <w:t>laji</w:t>
            </w:r>
          </w:p>
        </w:tc>
        <w:tc>
          <w:tcPr>
            <w:tcW w:w="74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16C26044" w14:textId="74527648" w:rsidR="004F41F5" w:rsidRDefault="004F41F5" w:rsidP="0015401D">
            <w:pPr>
              <w:pStyle w:val="Taulukonotsikot"/>
              <w:jc w:val="left"/>
            </w:pPr>
            <w:r>
              <w:t>Tilatarve</w:t>
            </w:r>
          </w:p>
        </w:tc>
        <w:tc>
          <w:tcPr>
            <w:tcW w:w="74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173D3F84" w14:textId="77777777" w:rsidR="0015401D" w:rsidRDefault="0015401D" w:rsidP="0015401D">
            <w:pPr>
              <w:pStyle w:val="Taulukonotsikot"/>
              <w:jc w:val="left"/>
            </w:pPr>
            <w:r>
              <w:t>viikonpäivä ja klo</w:t>
            </w:r>
          </w:p>
          <w:p w14:paraId="1E4DEFBF" w14:textId="6F63AAE4" w:rsidR="00B04700" w:rsidRPr="00B04700" w:rsidRDefault="00B04700" w:rsidP="0015401D">
            <w:pPr>
              <w:pStyle w:val="Taulukonotsikot"/>
              <w:jc w:val="left"/>
              <w:rPr>
                <w:sz w:val="20"/>
                <w:szCs w:val="20"/>
              </w:rPr>
            </w:pPr>
            <w:r w:rsidRPr="00B04700">
              <w:rPr>
                <w:sz w:val="20"/>
                <w:szCs w:val="20"/>
              </w:rPr>
              <w:t>esim. Ma 17:00-18:30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3F57BBE5" w14:textId="1C230B22" w:rsidR="0015401D" w:rsidRDefault="0015401D" w:rsidP="0015401D">
            <w:pPr>
              <w:pStyle w:val="Taulukonotsikot"/>
              <w:jc w:val="left"/>
            </w:pPr>
            <w:r>
              <w:t>ajanjakso</w:t>
            </w:r>
            <w:r w:rsidR="00B04700">
              <w:t xml:space="preserve"> </w:t>
            </w:r>
          </w:p>
        </w:tc>
        <w:tc>
          <w:tcPr>
            <w:tcW w:w="83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634B925A" w14:textId="6B87C72B" w:rsidR="0015401D" w:rsidRPr="00536ABF" w:rsidRDefault="0015401D" w:rsidP="0015401D">
            <w:pPr>
              <w:pStyle w:val="Taulukonotsikot"/>
              <w:jc w:val="left"/>
            </w:pPr>
            <w:r>
              <w:t>yhteyshenkilö</w:t>
            </w:r>
          </w:p>
        </w:tc>
        <w:tc>
          <w:tcPr>
            <w:tcW w:w="125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06A75F00" w14:textId="77777777" w:rsidR="0015401D" w:rsidRDefault="0015401D" w:rsidP="0015401D">
            <w:pPr>
              <w:pStyle w:val="Taulukonotsikot"/>
              <w:jc w:val="left"/>
            </w:pPr>
            <w:r>
              <w:t>sähköpostiosoite</w:t>
            </w:r>
          </w:p>
          <w:p w14:paraId="653A7CDB" w14:textId="0A7AC030" w:rsidR="0015401D" w:rsidRPr="00536ABF" w:rsidRDefault="0015401D" w:rsidP="0015401D">
            <w:pPr>
              <w:pStyle w:val="Taulukonotsikot"/>
              <w:jc w:val="left"/>
            </w:pPr>
            <w:r>
              <w:t>puhelin</w:t>
            </w:r>
          </w:p>
        </w:tc>
      </w:tr>
      <w:tr w:rsidR="0015401D" w:rsidRPr="00E22E05" w14:paraId="6389DAA8" w14:textId="77777777" w:rsidTr="0015401D">
        <w:trPr>
          <w:trHeight w:val="331"/>
        </w:trPr>
        <w:tc>
          <w:tcPr>
            <w:tcW w:w="78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1ED81C" w14:textId="77777777" w:rsidR="0015401D" w:rsidRPr="00536ABF" w:rsidRDefault="0015401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4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5B54A0DE" w14:textId="6465966F" w:rsidR="0015401D" w:rsidRPr="00B04700" w:rsidRDefault="004F41F5" w:rsidP="00B04700">
            <w:pPr>
              <w:spacing w:before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esim</w:t>
            </w:r>
            <w:proofErr w:type="spellEnd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kokosali tai ½ salia</w:t>
            </w:r>
          </w:p>
        </w:tc>
        <w:tc>
          <w:tcPr>
            <w:tcW w:w="74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75592EC" w14:textId="39F3DC3B" w:rsidR="0015401D" w:rsidRPr="00536ABF" w:rsidRDefault="0015401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41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7F0B1307" w14:textId="7845DC36" w:rsidR="0015401D" w:rsidRPr="00E22E05" w:rsidRDefault="00F02BA0" w:rsidP="00B04700">
            <w:pPr>
              <w:spacing w:before="0"/>
              <w:rPr>
                <w:rFonts w:ascii="Calibri" w:eastAsia="Calibri" w:hAnsi="Calibri" w:cs="Times New Roman"/>
                <w:b/>
                <w:lang w:val="en-GB"/>
              </w:rPr>
            </w:pPr>
            <w:proofErr w:type="spellStart"/>
            <w:proofErr w:type="gramStart"/>
            <w:r>
              <w:rPr>
                <w:rFonts w:ascii="Calibri" w:eastAsia="Calibri" w:hAnsi="Calibri" w:cs="Times New Roman"/>
                <w:b/>
                <w:lang w:val="en-GB"/>
              </w:rPr>
              <w:t>alku-loppu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lang w:val="en-GB"/>
              </w:rPr>
              <w:t>pvm</w:t>
            </w:r>
            <w:proofErr w:type="spellEnd"/>
            <w:r>
              <w:rPr>
                <w:rFonts w:ascii="Calibri" w:eastAsia="Calibri" w:hAnsi="Calibri" w:cs="Times New Roman"/>
                <w:b/>
                <w:lang w:val="en-GB"/>
              </w:rPr>
              <w:t>.</w:t>
            </w:r>
          </w:p>
        </w:tc>
        <w:tc>
          <w:tcPr>
            <w:tcW w:w="83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64310E8" w14:textId="77777777" w:rsidR="0015401D" w:rsidRPr="00E22E05" w:rsidRDefault="0015401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12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5EC4116" w14:textId="77777777" w:rsidR="0015401D" w:rsidRPr="00E22E05" w:rsidRDefault="0015401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</w:tr>
      <w:tr w:rsidR="0015401D" w:rsidRPr="00201647" w14:paraId="0AFFEDDD" w14:textId="77777777" w:rsidTr="0015401D">
        <w:tc>
          <w:tcPr>
            <w:tcW w:w="7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964DED" w14:textId="4EADD473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74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CE9196" w14:textId="02A352D8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74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85058" w14:textId="7BC65477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64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97113A" w14:textId="0D511CB0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8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55B16D" w14:textId="22C57CCA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12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847818" w14:textId="1C05BA36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</w:tr>
      <w:tr w:rsidR="0015401D" w:rsidRPr="00E22E05" w14:paraId="23F67A6B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54F328" w14:textId="77ADFE23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98408F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00FE07" w14:textId="40B407B3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F6D8E2" w14:textId="5EB522D0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3F7697" w14:textId="2CEA3046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B543CA" w14:textId="770F9C40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3CB2C9D7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C33336" w14:textId="16C3B3B1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214B7E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907E5F" w14:textId="4CF18251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330459" w14:textId="320D5AF3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25B23" w14:textId="146BFA04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9EFF3F" w14:textId="68FB86B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1A44D4B6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F5FF32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B5D3BD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4BDC95" w14:textId="605A1A75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8D225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87F4EA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CB9CA3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6D6584B8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5DEC73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D1EEFD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44DBCE" w14:textId="098906AE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58841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237F5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39A46B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2E89DD0C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A17DC1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BC2B5E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23924" w14:textId="58CA5F70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C245B0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E8282C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59FE9F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1BCC4BED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F1F38B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6FF258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1901B3" w14:textId="5BD8B3A0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93B16C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FF5D2F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A6B721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53F031F8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4DFE9E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69E1B2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2DB26A" w14:textId="18B0DF0E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225D22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8BD34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7F3A66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3585AA3E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A6B79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25EE7B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79F41E" w14:textId="7D0439AF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972A11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63C61F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B45DF7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</w:tbl>
    <w:p w14:paraId="5DE249B2" w14:textId="6B9EC493" w:rsidR="00B04700" w:rsidRDefault="00B04700" w:rsidP="002A648D">
      <w:r>
        <w:t xml:space="preserve">Vakiovuorohaku ajalle </w:t>
      </w:r>
      <w:proofErr w:type="gramStart"/>
      <w:r w:rsidR="00125BB8">
        <w:t>1.9.2020</w:t>
      </w:r>
      <w:r>
        <w:t>.-31.</w:t>
      </w:r>
      <w:r w:rsidR="00125BB8">
        <w:t>5</w:t>
      </w:r>
      <w:r>
        <w:t>.202</w:t>
      </w:r>
      <w:r w:rsidR="00125BB8">
        <w:t>1</w:t>
      </w:r>
      <w:proofErr w:type="gramEnd"/>
      <w:r>
        <w:t>. Kouluaikana ei myönnetä vakiovuoroja arkisin klo 08-15.</w:t>
      </w:r>
      <w:r w:rsidR="002B6FD0">
        <w:t>00</w:t>
      </w:r>
      <w:r>
        <w:t xml:space="preserve"> </w:t>
      </w:r>
      <w:r w:rsidR="00BA1059">
        <w:t xml:space="preserve"> </w:t>
      </w:r>
    </w:p>
    <w:p w14:paraId="2E2E1814" w14:textId="25EE12FF" w:rsidR="00806FF3" w:rsidRPr="00536ABF" w:rsidRDefault="00B04700" w:rsidP="002A648D">
      <w:proofErr w:type="gramStart"/>
      <w:r>
        <w:t>Hinnat: Humppilalaiselle seurall</w:t>
      </w:r>
      <w:r w:rsidR="00A6695E">
        <w:t>e</w:t>
      </w:r>
      <w:r>
        <w:t xml:space="preserve"> vakiovuorot ilmaisia.</w:t>
      </w:r>
      <w:proofErr w:type="gramEnd"/>
      <w:r>
        <w:t xml:space="preserve">  </w:t>
      </w:r>
      <w:r w:rsidR="00125BB8">
        <w:t xml:space="preserve">Hinnat /vuoro </w:t>
      </w:r>
      <w:proofErr w:type="gramStart"/>
      <w:r w:rsidR="00125BB8">
        <w:t>u</w:t>
      </w:r>
      <w:r>
        <w:t>lkopuoliselle</w:t>
      </w:r>
      <w:r w:rsidR="00125BB8">
        <w:t xml:space="preserve">: </w:t>
      </w:r>
      <w:r>
        <w:t xml:space="preserve"> </w:t>
      </w:r>
      <w:r w:rsidR="00125BB8">
        <w:t>koko</w:t>
      </w:r>
      <w:proofErr w:type="gramEnd"/>
      <w:r w:rsidR="00125BB8">
        <w:t xml:space="preserve"> sali 60</w:t>
      </w:r>
      <w:r>
        <w:t>€</w:t>
      </w:r>
      <w:r w:rsidR="00125BB8">
        <w:t xml:space="preserve">/h, ½ salia 30€ ja sulkapallovuoro 20€/kenttä. Hinta on /syys-tai kevätkausi. </w:t>
      </w:r>
      <w:r>
        <w:t xml:space="preserve">Tapahtumat </w:t>
      </w:r>
      <w:r w:rsidR="00125BB8">
        <w:t>tai kilpailut humppilalaisille 7,5€/h ulkopaikkakuntalaisille 15€/h.</w:t>
      </w:r>
      <w:r>
        <w:t xml:space="preserve"> </w:t>
      </w:r>
      <w:proofErr w:type="gramStart"/>
      <w:r w:rsidR="005C41C8">
        <w:t>Pitkäkestois</w:t>
      </w:r>
      <w:r w:rsidR="00E8608F">
        <w:t xml:space="preserve">et vuorot tai </w:t>
      </w:r>
      <w:r w:rsidR="00A6695E">
        <w:t>i</w:t>
      </w:r>
      <w:bookmarkStart w:id="0" w:name="_GoBack"/>
      <w:bookmarkEnd w:id="0"/>
      <w:r>
        <w:t>sommat tapahtumat sopimuksen mukaan.</w:t>
      </w:r>
      <w:proofErr w:type="gramEnd"/>
      <w:r w:rsidR="005C41C8">
        <w:t xml:space="preserve">  </w:t>
      </w:r>
      <w:r w:rsidR="00E8608F">
        <w:t>Tiedustelut: Vesa-Pekka Hirvioja 0440 460838</w:t>
      </w:r>
      <w:r w:rsidR="005C41C8">
        <w:t xml:space="preserve">  </w:t>
      </w:r>
    </w:p>
    <w:sectPr w:rsidR="00806FF3" w:rsidRPr="00536ABF" w:rsidSect="001D06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93D2E9" w14:textId="77777777" w:rsidR="00406422" w:rsidRDefault="00406422" w:rsidP="00650259">
      <w:pPr>
        <w:spacing w:line="240" w:lineRule="auto"/>
      </w:pPr>
      <w:r>
        <w:separator/>
      </w:r>
    </w:p>
  </w:endnote>
  <w:endnote w:type="continuationSeparator" w:id="0">
    <w:p w14:paraId="1961429D" w14:textId="77777777" w:rsidR="00406422" w:rsidRDefault="0040642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E5ED77-9094-42B3-B9B7-EF88C58F5188}"/>
    <w:embedBold r:id="rId2" w:fontKey="{321CACCF-D568-491F-8BA6-B9AEE94964CC}"/>
    <w:embedItalic r:id="rId3" w:fontKey="{1C6EF47D-D35D-403E-919A-80A78C11E5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07BB433-BAF1-423B-BEED-65C5E80F39F4}"/>
    <w:embedBold r:id="rId5" w:fontKey="{2AF27C28-556B-4D7E-9B39-D0A37A5BCD4C}"/>
    <w:embedItalic r:id="rId6" w:fontKey="{37F6D506-DBFB-4072-997C-9942FCC31859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D087B17B-A3B4-48A7-BD61-E837E52761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5B0B8EC1-15AC-4833-A0DE-B4CBA6D727BF}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A49D7" w14:textId="77777777" w:rsidR="00125BB8" w:rsidRDefault="00125BB8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3EBC1" w14:textId="77777777" w:rsidR="00125BB8" w:rsidRDefault="00125BB8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8EA3B" w14:textId="77777777" w:rsidR="00125BB8" w:rsidRDefault="00125BB8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68B136" w14:textId="77777777" w:rsidR="00406422" w:rsidRDefault="00406422" w:rsidP="00650259">
      <w:pPr>
        <w:spacing w:line="240" w:lineRule="auto"/>
      </w:pPr>
      <w:r>
        <w:separator/>
      </w:r>
    </w:p>
  </w:footnote>
  <w:footnote w:type="continuationSeparator" w:id="0">
    <w:p w14:paraId="65382484" w14:textId="77777777" w:rsidR="00406422" w:rsidRDefault="0040642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CDD97" w14:textId="77777777" w:rsidR="00125BB8" w:rsidRDefault="00125BB8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686"/>
      <w:gridCol w:w="13712"/>
    </w:tblGrid>
    <w:tr w:rsidR="00562601" w:rsidRPr="00562601" w14:paraId="583E28B6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657A1D5A" w14:textId="650C9077" w:rsidR="00562601" w:rsidRPr="00562601" w:rsidRDefault="00E22E05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>
            <w:rPr>
              <w:rFonts w:ascii="&amp;quot" w:hAnsi="&amp;quot"/>
              <w:b/>
              <w:bCs/>
              <w:noProof/>
              <w:color w:val="000000"/>
              <w:sz w:val="21"/>
              <w:szCs w:val="21"/>
              <w:lang w:eastAsia="fi-FI"/>
            </w:rPr>
            <w:drawing>
              <wp:inline distT="0" distB="0" distL="0" distR="0" wp14:anchorId="2E0F194C" wp14:editId="144A456A">
                <wp:extent cx="933450" cy="1047750"/>
                <wp:effectExtent l="0" t="0" r="0" b="0"/>
                <wp:docPr id="3" name="Kuva 3" descr="Vaakuna [Humppila]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Vaakuna [Humppila]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18C4FD82" w14:textId="26F60924" w:rsidR="00562601" w:rsidRPr="002B69B4" w:rsidRDefault="00125BB8" w:rsidP="002B69B4">
          <w:pPr>
            <w:pStyle w:val="Yltunniste"/>
          </w:pPr>
          <w:r>
            <w:t xml:space="preserve">Liikuntasalin talvikauden </w:t>
          </w:r>
          <w:proofErr w:type="gramStart"/>
          <w:r>
            <w:t>2020-2021</w:t>
          </w:r>
          <w:proofErr w:type="gramEnd"/>
          <w:r>
            <w:t xml:space="preserve"> </w:t>
          </w:r>
          <w:r w:rsidR="00E22E05">
            <w:t>vakiovuorojen ha</w:t>
          </w:r>
          <w:r w:rsidR="00131419">
            <w:t>k</w:t>
          </w:r>
          <w:r w:rsidR="00E22E05">
            <w:t>ulomake</w:t>
          </w:r>
          <w:r w:rsidR="00753F64">
            <w:t>.</w:t>
          </w:r>
        </w:p>
      </w:tc>
    </w:tr>
  </w:tbl>
  <w:p w14:paraId="63ACA8B4" w14:textId="77777777" w:rsidR="00562601" w:rsidRDefault="00562601" w:rsidP="00562601">
    <w:pPr>
      <w:pStyle w:val="Eivl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EBCC7" w14:textId="77777777" w:rsidR="00125BB8" w:rsidRDefault="00125BB8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E05"/>
    <w:rsid w:val="00003B30"/>
    <w:rsid w:val="00045CA6"/>
    <w:rsid w:val="00052382"/>
    <w:rsid w:val="0006568A"/>
    <w:rsid w:val="00076F0F"/>
    <w:rsid w:val="00084253"/>
    <w:rsid w:val="000D1F49"/>
    <w:rsid w:val="000D5C59"/>
    <w:rsid w:val="000F5C88"/>
    <w:rsid w:val="00125BB8"/>
    <w:rsid w:val="00131419"/>
    <w:rsid w:val="0015401D"/>
    <w:rsid w:val="001727CA"/>
    <w:rsid w:val="00181F74"/>
    <w:rsid w:val="001D0680"/>
    <w:rsid w:val="001E4E2C"/>
    <w:rsid w:val="001F3DE1"/>
    <w:rsid w:val="00201647"/>
    <w:rsid w:val="00261C01"/>
    <w:rsid w:val="002A4ED5"/>
    <w:rsid w:val="002A648D"/>
    <w:rsid w:val="002B69B4"/>
    <w:rsid w:val="002B6FD0"/>
    <w:rsid w:val="002C56E6"/>
    <w:rsid w:val="002D3A9F"/>
    <w:rsid w:val="00354B3D"/>
    <w:rsid w:val="0035506D"/>
    <w:rsid w:val="00361E11"/>
    <w:rsid w:val="0039760F"/>
    <w:rsid w:val="003B4744"/>
    <w:rsid w:val="003F0847"/>
    <w:rsid w:val="0040090B"/>
    <w:rsid w:val="00406422"/>
    <w:rsid w:val="00446538"/>
    <w:rsid w:val="0046302A"/>
    <w:rsid w:val="00487D2D"/>
    <w:rsid w:val="004D5D62"/>
    <w:rsid w:val="004F41F5"/>
    <w:rsid w:val="004F7440"/>
    <w:rsid w:val="005112D0"/>
    <w:rsid w:val="00536ABF"/>
    <w:rsid w:val="00562601"/>
    <w:rsid w:val="0057256E"/>
    <w:rsid w:val="00577E06"/>
    <w:rsid w:val="00582B1C"/>
    <w:rsid w:val="005A3BF7"/>
    <w:rsid w:val="005C41C8"/>
    <w:rsid w:val="005F2035"/>
    <w:rsid w:val="005F7990"/>
    <w:rsid w:val="006250A2"/>
    <w:rsid w:val="0063739C"/>
    <w:rsid w:val="00645CEA"/>
    <w:rsid w:val="00650259"/>
    <w:rsid w:val="00753F64"/>
    <w:rsid w:val="00770F25"/>
    <w:rsid w:val="00787DD4"/>
    <w:rsid w:val="007A35A8"/>
    <w:rsid w:val="007B0A85"/>
    <w:rsid w:val="007C6A52"/>
    <w:rsid w:val="007D10CB"/>
    <w:rsid w:val="00806FF3"/>
    <w:rsid w:val="0082043E"/>
    <w:rsid w:val="008A3950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6695E"/>
    <w:rsid w:val="00AC2926"/>
    <w:rsid w:val="00B04700"/>
    <w:rsid w:val="00B04A50"/>
    <w:rsid w:val="00B139A9"/>
    <w:rsid w:val="00B160CA"/>
    <w:rsid w:val="00B63E0F"/>
    <w:rsid w:val="00B970CB"/>
    <w:rsid w:val="00BA1059"/>
    <w:rsid w:val="00BD4753"/>
    <w:rsid w:val="00BD5CB1"/>
    <w:rsid w:val="00BE62EE"/>
    <w:rsid w:val="00C003BA"/>
    <w:rsid w:val="00C17C7E"/>
    <w:rsid w:val="00C427EB"/>
    <w:rsid w:val="00C46878"/>
    <w:rsid w:val="00C6788F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22E05"/>
    <w:rsid w:val="00E61C09"/>
    <w:rsid w:val="00E677FE"/>
    <w:rsid w:val="00E8608F"/>
    <w:rsid w:val="00E956DF"/>
    <w:rsid w:val="00EB3B58"/>
    <w:rsid w:val="00EC7359"/>
    <w:rsid w:val="00ED4D43"/>
    <w:rsid w:val="00EE3054"/>
    <w:rsid w:val="00F00606"/>
    <w:rsid w:val="00F01256"/>
    <w:rsid w:val="00F02BA0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9DD8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Otsikko1">
    <w:name w:val="heading 1"/>
    <w:basedOn w:val="Normaali"/>
    <w:link w:val="Otsikk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semiHidden/>
    <w:rsid w:val="000D1F49"/>
    <w:pPr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562601"/>
    <w:rPr>
      <w:b/>
      <w:bCs/>
      <w:color w:val="694A77"/>
      <w:sz w:val="24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562601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YltunnisteChar">
    <w:name w:val="Ylätunniste Char"/>
    <w:basedOn w:val="Kappaleenoletusfontti"/>
    <w:link w:val="Yltunnis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latunniste">
    <w:name w:val="footer"/>
    <w:basedOn w:val="Normaali"/>
    <w:link w:val="Alatunniste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2A648D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2601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562601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806FF3"/>
    <w:rPr>
      <w:color w:val="808080"/>
    </w:rPr>
  </w:style>
  <w:style w:type="paragraph" w:customStyle="1" w:styleId="Taulukonotsikot">
    <w:name w:val="Taulukon otsikot"/>
    <w:basedOn w:val="Normaali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ulukonalaotsikot">
    <w:name w:val="Taulukon alaotsikot"/>
    <w:basedOn w:val="Normaali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Yhteens">
    <w:name w:val="Yhteensä"/>
    <w:basedOn w:val="Normaali"/>
    <w:next w:val="Normaali"/>
    <w:link w:val="Yhteens-merkki"/>
    <w:uiPriority w:val="1"/>
    <w:qFormat/>
    <w:rsid w:val="002A648D"/>
    <w:rPr>
      <w:b/>
    </w:rPr>
  </w:style>
  <w:style w:type="character" w:customStyle="1" w:styleId="Yhteens-merkki">
    <w:name w:val="Yhteensä-merkki"/>
    <w:basedOn w:val="Kappaleenoletusfontti"/>
    <w:link w:val="Yhteens"/>
    <w:uiPriority w:val="1"/>
    <w:rsid w:val="002A648D"/>
    <w:rPr>
      <w:b/>
      <w:sz w:val="24"/>
    </w:rPr>
  </w:style>
  <w:style w:type="character" w:customStyle="1" w:styleId="UnresolvedMention">
    <w:name w:val="Unresolved Mention"/>
    <w:basedOn w:val="Kappaleenoletusfontti"/>
    <w:uiPriority w:val="99"/>
    <w:semiHidden/>
    <w:rsid w:val="00201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humppila.fi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ap\AppData\Roaming\Microsoft\Templates\Logovaatteen%20tilauslomak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C17BE8-3D7C-4AF9-B669-1FBB34F4B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Logovaatteen tilauslomake</Template>
  <TotalTime>0</TotalTime>
  <Pages>1</Pages>
  <Words>83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2020-06-11T08:42:00Z</dcterms:created>
  <dcterms:modified xsi:type="dcterms:W3CDTF">2020-06-11T08:42:00Z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