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ulukkoRuudukko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4"/>
        <w:gridCol w:w="11644"/>
      </w:tblGrid>
      <w:tr w:rsidR="002A4ED5" w:rsidRPr="00653B59" w14:paraId="20CE26F9" w14:textId="77777777" w:rsidTr="00536ABF">
        <w:tc>
          <w:tcPr>
            <w:tcW w:w="1219" w:type="pct"/>
            <w:vAlign w:val="bottom"/>
          </w:tcPr>
          <w:p w14:paraId="4DB0518E" w14:textId="38580D70" w:rsidR="002A4ED5" w:rsidRPr="00653B59" w:rsidRDefault="00E22E05" w:rsidP="002A4ED5">
            <w:pPr>
              <w:rPr>
                <w:rFonts w:ascii="Arial" w:hAnsi="Arial" w:cs="Arial"/>
              </w:rPr>
            </w:pPr>
            <w:r w:rsidRPr="00653B59">
              <w:rPr>
                <w:rFonts w:ascii="Arial" w:hAnsi="Arial" w:cs="Arial"/>
              </w:rPr>
              <w:t>Seura</w:t>
            </w:r>
          </w:p>
        </w:tc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003588CF" w14:textId="0E1739CD" w:rsidR="002A4ED5" w:rsidRPr="00653B59" w:rsidRDefault="002A4ED5" w:rsidP="002A4ED5">
            <w:pPr>
              <w:rPr>
                <w:rFonts w:ascii="Arial" w:hAnsi="Arial" w:cs="Arial"/>
              </w:rPr>
            </w:pPr>
          </w:p>
        </w:tc>
      </w:tr>
      <w:tr w:rsidR="002A4ED5" w:rsidRPr="00653B59" w14:paraId="25843F2F" w14:textId="77777777" w:rsidTr="00536ABF">
        <w:tc>
          <w:tcPr>
            <w:tcW w:w="1219" w:type="pct"/>
            <w:vAlign w:val="bottom"/>
          </w:tcPr>
          <w:p w14:paraId="1FB9D3A9" w14:textId="7F453D0A" w:rsidR="002A4ED5" w:rsidRPr="00653B59" w:rsidRDefault="00E22E05" w:rsidP="002A4ED5">
            <w:pPr>
              <w:rPr>
                <w:rFonts w:ascii="Arial" w:hAnsi="Arial" w:cs="Arial"/>
              </w:rPr>
            </w:pPr>
            <w:r w:rsidRPr="00653B59">
              <w:rPr>
                <w:rFonts w:ascii="Arial" w:hAnsi="Arial" w:cs="Arial"/>
              </w:rPr>
              <w:t xml:space="preserve">Seuran </w:t>
            </w:r>
            <w:r w:rsidR="00B63E0F" w:rsidRPr="00653B59">
              <w:rPr>
                <w:rFonts w:ascii="Arial" w:hAnsi="Arial" w:cs="Arial"/>
              </w:rPr>
              <w:t>yhteyshenkilö</w:t>
            </w:r>
          </w:p>
        </w:tc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36F9BAE9" w14:textId="2C11231F" w:rsidR="002A4ED5" w:rsidRPr="00653B59" w:rsidRDefault="002A4ED5" w:rsidP="002A4ED5">
            <w:pPr>
              <w:rPr>
                <w:rFonts w:ascii="Arial" w:hAnsi="Arial" w:cs="Arial"/>
              </w:rPr>
            </w:pPr>
          </w:p>
        </w:tc>
      </w:tr>
      <w:tr w:rsidR="002A4ED5" w:rsidRPr="00653B59" w14:paraId="0BD25CF7" w14:textId="77777777" w:rsidTr="00536ABF">
        <w:tc>
          <w:tcPr>
            <w:tcW w:w="1219" w:type="pct"/>
            <w:vAlign w:val="bottom"/>
          </w:tcPr>
          <w:p w14:paraId="5D78ACF0" w14:textId="2C65A7EF" w:rsidR="002A4ED5" w:rsidRPr="00653B59" w:rsidRDefault="00E22E05" w:rsidP="002A4ED5">
            <w:pPr>
              <w:rPr>
                <w:rFonts w:ascii="Arial" w:hAnsi="Arial" w:cs="Arial"/>
              </w:rPr>
            </w:pPr>
            <w:r w:rsidRPr="00653B59">
              <w:rPr>
                <w:rFonts w:ascii="Arial" w:hAnsi="Arial" w:cs="Arial"/>
              </w:rPr>
              <w:t>puhelinnumero</w:t>
            </w:r>
          </w:p>
        </w:tc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798F5C3C" w14:textId="287D3833" w:rsidR="002A4ED5" w:rsidRPr="00653B59" w:rsidRDefault="002A4ED5" w:rsidP="002A4ED5">
            <w:pPr>
              <w:rPr>
                <w:rFonts w:ascii="Arial" w:hAnsi="Arial" w:cs="Arial"/>
              </w:rPr>
            </w:pPr>
          </w:p>
        </w:tc>
      </w:tr>
      <w:tr w:rsidR="002A4ED5" w:rsidRPr="00653B59" w14:paraId="02813437" w14:textId="77777777" w:rsidTr="00536ABF">
        <w:tc>
          <w:tcPr>
            <w:tcW w:w="1219" w:type="pct"/>
            <w:vAlign w:val="bottom"/>
          </w:tcPr>
          <w:p w14:paraId="20452A40" w14:textId="2E2E8D9E" w:rsidR="002A4ED5" w:rsidRPr="00653B59" w:rsidRDefault="00B63E0F" w:rsidP="002A4ED5">
            <w:pPr>
              <w:rPr>
                <w:rFonts w:ascii="Arial" w:hAnsi="Arial" w:cs="Arial"/>
              </w:rPr>
            </w:pPr>
            <w:r w:rsidRPr="00653B59">
              <w:rPr>
                <w:rFonts w:ascii="Arial" w:hAnsi="Arial" w:cs="Arial"/>
              </w:rPr>
              <w:t>Sähköposti</w:t>
            </w:r>
          </w:p>
        </w:tc>
        <w:tc>
          <w:tcPr>
            <w:tcW w:w="37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72ADC6" w14:textId="66E1D17E" w:rsidR="002A4ED5" w:rsidRPr="00653B59" w:rsidRDefault="002A4ED5" w:rsidP="002A4ED5">
            <w:pPr>
              <w:rPr>
                <w:rFonts w:ascii="Arial" w:hAnsi="Arial" w:cs="Arial"/>
              </w:rPr>
            </w:pPr>
          </w:p>
        </w:tc>
      </w:tr>
    </w:tbl>
    <w:p w14:paraId="3AC88F3D" w14:textId="77777777" w:rsidR="00806FF3" w:rsidRPr="00653B59" w:rsidRDefault="00806FF3" w:rsidP="00562601">
      <w:pPr>
        <w:pStyle w:val="Eivli"/>
        <w:rPr>
          <w:rFonts w:ascii="Arial" w:hAnsi="Arial" w:cs="Arial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34"/>
        <w:gridCol w:w="1813"/>
        <w:gridCol w:w="1813"/>
        <w:gridCol w:w="1099"/>
        <w:gridCol w:w="1561"/>
        <w:gridCol w:w="2050"/>
        <w:gridCol w:w="2053"/>
        <w:gridCol w:w="3069"/>
      </w:tblGrid>
      <w:tr w:rsidR="003C1A82" w:rsidRPr="00653B59" w14:paraId="0FD4C88F" w14:textId="77777777" w:rsidTr="00653B59">
        <w:trPr>
          <w:trHeight w:val="331"/>
        </w:trPr>
        <w:tc>
          <w:tcPr>
            <w:tcW w:w="62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A4168" w:themeFill="accent3" w:themeFillShade="BF"/>
          </w:tcPr>
          <w:p w14:paraId="3B2BE71C" w14:textId="6D38AE09" w:rsidR="003C1A82" w:rsidRPr="00653B59" w:rsidRDefault="003C1A82" w:rsidP="0015401D">
            <w:pPr>
              <w:pStyle w:val="Taulukonotsikot"/>
              <w:jc w:val="left"/>
              <w:rPr>
                <w:rFonts w:ascii="Arial" w:hAnsi="Arial" w:cs="Arial"/>
                <w:color w:val="FFFFFF" w:themeColor="background1"/>
              </w:rPr>
            </w:pPr>
            <w:r w:rsidRPr="00653B59">
              <w:rPr>
                <w:rFonts w:ascii="Arial" w:hAnsi="Arial" w:cs="Arial"/>
                <w:color w:val="FFFFFF" w:themeColor="background1"/>
              </w:rPr>
              <w:t>laji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A4168" w:themeFill="accent3" w:themeFillShade="BF"/>
          </w:tcPr>
          <w:p w14:paraId="16C26044" w14:textId="11CF638A" w:rsidR="003C1A82" w:rsidRPr="00653B59" w:rsidRDefault="003C1A82" w:rsidP="0015401D">
            <w:pPr>
              <w:pStyle w:val="Taulukonotsikot"/>
              <w:jc w:val="left"/>
              <w:rPr>
                <w:rFonts w:ascii="Arial" w:hAnsi="Arial" w:cs="Arial"/>
                <w:color w:val="FFFFFF" w:themeColor="background1"/>
              </w:rPr>
            </w:pPr>
            <w:r w:rsidRPr="00653B59">
              <w:rPr>
                <w:rFonts w:ascii="Arial" w:hAnsi="Arial" w:cs="Arial"/>
                <w:color w:val="FFFFFF" w:themeColor="background1"/>
              </w:rPr>
              <w:t>harrastava ryhmä/järjestö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A4168" w:themeFill="accent3" w:themeFillShade="BF"/>
          </w:tcPr>
          <w:p w14:paraId="173D3F84" w14:textId="77777777" w:rsidR="003C1A82" w:rsidRPr="00653B59" w:rsidRDefault="003C1A82" w:rsidP="0015401D">
            <w:pPr>
              <w:pStyle w:val="Taulukonotsikot"/>
              <w:jc w:val="left"/>
              <w:rPr>
                <w:rFonts w:ascii="Arial" w:hAnsi="Arial" w:cs="Arial"/>
                <w:color w:val="FFFFFF" w:themeColor="background1"/>
              </w:rPr>
            </w:pPr>
            <w:r w:rsidRPr="00653B59">
              <w:rPr>
                <w:rFonts w:ascii="Arial" w:hAnsi="Arial" w:cs="Arial"/>
                <w:color w:val="FFFFFF" w:themeColor="background1"/>
              </w:rPr>
              <w:t>viikonpäivä ja klo</w:t>
            </w:r>
          </w:p>
          <w:p w14:paraId="1E4DEFBF" w14:textId="6F63AAE4" w:rsidR="003C1A82" w:rsidRPr="00653B59" w:rsidRDefault="003C1A82" w:rsidP="0015401D">
            <w:pPr>
              <w:pStyle w:val="Taulukonotsikot"/>
              <w:jc w:val="lef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53B5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esim. Ma 17:00-18:30</w:t>
            </w:r>
          </w:p>
        </w:tc>
        <w:tc>
          <w:tcPr>
            <w:tcW w:w="35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A4168" w:themeFill="accent3" w:themeFillShade="BF"/>
          </w:tcPr>
          <w:p w14:paraId="3EC8A508" w14:textId="3A5AC193" w:rsidR="003C1A82" w:rsidRPr="00653B59" w:rsidRDefault="003C1A82" w:rsidP="0015401D">
            <w:pPr>
              <w:pStyle w:val="Taulukonotsikot"/>
              <w:jc w:val="left"/>
              <w:rPr>
                <w:rFonts w:ascii="Arial" w:hAnsi="Arial" w:cs="Arial"/>
                <w:color w:val="FFFFFF" w:themeColor="background1"/>
              </w:rPr>
            </w:pPr>
            <w:r w:rsidRPr="00653B59">
              <w:rPr>
                <w:rFonts w:ascii="Arial" w:hAnsi="Arial" w:cs="Arial"/>
                <w:color w:val="FFFFFF" w:themeColor="background1"/>
              </w:rPr>
              <w:t>koko sali</w:t>
            </w:r>
          </w:p>
          <w:p w14:paraId="6D7190BB" w14:textId="245D7916" w:rsidR="003C1A82" w:rsidRPr="00653B59" w:rsidRDefault="003C1A82" w:rsidP="0015401D">
            <w:pPr>
              <w:pStyle w:val="Taulukonotsikot"/>
              <w:jc w:val="left"/>
              <w:rPr>
                <w:rFonts w:ascii="Arial" w:hAnsi="Arial" w:cs="Arial"/>
                <w:color w:val="FFFFFF" w:themeColor="background1"/>
              </w:rPr>
            </w:pPr>
            <w:r w:rsidRPr="00653B59">
              <w:rPr>
                <w:rFonts w:ascii="Arial" w:hAnsi="Arial" w:cs="Arial"/>
                <w:color w:val="FFFFFF" w:themeColor="background1"/>
              </w:rPr>
              <w:t>(rasti)</w:t>
            </w:r>
          </w:p>
        </w:tc>
        <w:tc>
          <w:tcPr>
            <w:tcW w:w="50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A4168" w:themeFill="accent3" w:themeFillShade="BF"/>
          </w:tcPr>
          <w:p w14:paraId="298C6E38" w14:textId="7353F44C" w:rsidR="003C1A82" w:rsidRPr="00653B59" w:rsidRDefault="003C1A82" w:rsidP="0015401D">
            <w:pPr>
              <w:pStyle w:val="Taulukonotsikot"/>
              <w:jc w:val="left"/>
              <w:rPr>
                <w:rFonts w:ascii="Arial" w:hAnsi="Arial" w:cs="Arial"/>
                <w:color w:val="FFFFFF" w:themeColor="background1"/>
              </w:rPr>
            </w:pPr>
            <w:r w:rsidRPr="00653B59">
              <w:rPr>
                <w:rFonts w:ascii="Arial" w:hAnsi="Arial" w:cs="Arial"/>
                <w:color w:val="FFFFFF" w:themeColor="background1"/>
              </w:rPr>
              <w:t>puolikas sali</w:t>
            </w:r>
          </w:p>
          <w:p w14:paraId="783425AB" w14:textId="29073689" w:rsidR="003C1A82" w:rsidRPr="00653B59" w:rsidRDefault="003C1A82" w:rsidP="0015401D">
            <w:pPr>
              <w:pStyle w:val="Taulukonotsikot"/>
              <w:jc w:val="left"/>
              <w:rPr>
                <w:rFonts w:ascii="Arial" w:hAnsi="Arial" w:cs="Arial"/>
                <w:color w:val="FFFFFF" w:themeColor="background1"/>
              </w:rPr>
            </w:pPr>
            <w:r w:rsidRPr="00653B59">
              <w:rPr>
                <w:rFonts w:ascii="Arial" w:hAnsi="Arial" w:cs="Arial"/>
                <w:color w:val="FFFFFF" w:themeColor="background1"/>
              </w:rPr>
              <w:t>(rasti)</w:t>
            </w:r>
          </w:p>
        </w:tc>
        <w:tc>
          <w:tcPr>
            <w:tcW w:w="66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A4168" w:themeFill="accent3" w:themeFillShade="BF"/>
          </w:tcPr>
          <w:p w14:paraId="15B50F9B" w14:textId="77777777" w:rsidR="003C1A82" w:rsidRPr="00653B59" w:rsidRDefault="003C1A82" w:rsidP="0015401D">
            <w:pPr>
              <w:pStyle w:val="Taulukonotsikot"/>
              <w:jc w:val="left"/>
              <w:rPr>
                <w:rFonts w:ascii="Arial" w:hAnsi="Arial" w:cs="Arial"/>
                <w:color w:val="FFFFFF" w:themeColor="background1"/>
              </w:rPr>
            </w:pPr>
            <w:r w:rsidRPr="00653B59">
              <w:rPr>
                <w:rFonts w:ascii="Arial" w:hAnsi="Arial" w:cs="Arial"/>
                <w:color w:val="FFFFFF" w:themeColor="background1"/>
              </w:rPr>
              <w:t>ajanjakso</w:t>
            </w:r>
          </w:p>
          <w:p w14:paraId="3F57BBE5" w14:textId="5E350AB6" w:rsidR="003C1A82" w:rsidRPr="00653B59" w:rsidRDefault="003C1A82" w:rsidP="0015401D">
            <w:pPr>
              <w:pStyle w:val="Taulukonotsikot"/>
              <w:jc w:val="lef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53B5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esim. syyskausi, kevätkausi, koko kausi </w:t>
            </w:r>
          </w:p>
        </w:tc>
        <w:tc>
          <w:tcPr>
            <w:tcW w:w="667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A4168" w:themeFill="accent3" w:themeFillShade="BF"/>
          </w:tcPr>
          <w:p w14:paraId="634B925A" w14:textId="6B87C72B" w:rsidR="003C1A82" w:rsidRPr="00653B59" w:rsidRDefault="003C1A82" w:rsidP="0015401D">
            <w:pPr>
              <w:pStyle w:val="Taulukonotsikot"/>
              <w:jc w:val="left"/>
              <w:rPr>
                <w:rFonts w:ascii="Arial" w:hAnsi="Arial" w:cs="Arial"/>
                <w:color w:val="FFFFFF" w:themeColor="background1"/>
              </w:rPr>
            </w:pPr>
            <w:r w:rsidRPr="00653B59">
              <w:rPr>
                <w:rFonts w:ascii="Arial" w:hAnsi="Arial" w:cs="Arial"/>
                <w:color w:val="FFFFFF" w:themeColor="background1"/>
              </w:rPr>
              <w:t>yhteyshenkilö</w:t>
            </w:r>
          </w:p>
        </w:tc>
        <w:tc>
          <w:tcPr>
            <w:tcW w:w="997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A4168" w:themeFill="accent3" w:themeFillShade="BF"/>
          </w:tcPr>
          <w:p w14:paraId="06A75F00" w14:textId="77777777" w:rsidR="003C1A82" w:rsidRPr="00653B59" w:rsidRDefault="003C1A82" w:rsidP="0015401D">
            <w:pPr>
              <w:pStyle w:val="Taulukonotsikot"/>
              <w:jc w:val="left"/>
              <w:rPr>
                <w:rFonts w:ascii="Arial" w:hAnsi="Arial" w:cs="Arial"/>
                <w:color w:val="FFFFFF" w:themeColor="background1"/>
              </w:rPr>
            </w:pPr>
            <w:r w:rsidRPr="00653B59">
              <w:rPr>
                <w:rFonts w:ascii="Arial" w:hAnsi="Arial" w:cs="Arial"/>
                <w:color w:val="FFFFFF" w:themeColor="background1"/>
              </w:rPr>
              <w:t>sähköpostiosoite</w:t>
            </w:r>
          </w:p>
          <w:p w14:paraId="653A7CDB" w14:textId="0A7AC030" w:rsidR="003C1A82" w:rsidRPr="00653B59" w:rsidRDefault="003C1A82" w:rsidP="0015401D">
            <w:pPr>
              <w:pStyle w:val="Taulukonotsikot"/>
              <w:jc w:val="left"/>
              <w:rPr>
                <w:rFonts w:ascii="Arial" w:hAnsi="Arial" w:cs="Arial"/>
                <w:color w:val="FFFFFF" w:themeColor="background1"/>
              </w:rPr>
            </w:pPr>
            <w:r w:rsidRPr="00653B59">
              <w:rPr>
                <w:rFonts w:ascii="Arial" w:hAnsi="Arial" w:cs="Arial"/>
                <w:color w:val="FFFFFF" w:themeColor="background1"/>
              </w:rPr>
              <w:t>puhelin</w:t>
            </w:r>
          </w:p>
        </w:tc>
        <w:bookmarkStart w:id="0" w:name="_GoBack"/>
        <w:bookmarkEnd w:id="0"/>
      </w:tr>
      <w:tr w:rsidR="003C1A82" w:rsidRPr="00653B59" w14:paraId="6389DAA8" w14:textId="77777777" w:rsidTr="00653B59">
        <w:trPr>
          <w:trHeight w:val="331"/>
        </w:trPr>
        <w:tc>
          <w:tcPr>
            <w:tcW w:w="62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11ED81C" w14:textId="77777777" w:rsidR="003C1A82" w:rsidRPr="00653B59" w:rsidRDefault="003C1A82" w:rsidP="002A4ED5">
            <w:pPr>
              <w:spacing w:before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589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A4168" w:themeFill="accent3" w:themeFillShade="BF"/>
          </w:tcPr>
          <w:p w14:paraId="5B54A0DE" w14:textId="67E868FF" w:rsidR="003C1A82" w:rsidRPr="00653B59" w:rsidRDefault="003C1A82" w:rsidP="00B04700">
            <w:pPr>
              <w:spacing w:before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53B59">
              <w:rPr>
                <w:rFonts w:ascii="Arial" w:eastAsia="Calibri" w:hAnsi="Arial" w:cs="Arial"/>
                <w:b/>
                <w:color w:val="FFFFFF" w:themeColor="background1"/>
                <w:sz w:val="20"/>
                <w:szCs w:val="20"/>
              </w:rPr>
              <w:t>esim. D-Juniorit</w:t>
            </w:r>
          </w:p>
        </w:tc>
        <w:tc>
          <w:tcPr>
            <w:tcW w:w="58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75592EC" w14:textId="39F3DC3B" w:rsidR="003C1A82" w:rsidRPr="00653B59" w:rsidRDefault="003C1A82" w:rsidP="002A4ED5">
            <w:pPr>
              <w:spacing w:before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57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A4168" w:themeFill="accent3" w:themeFillShade="BF"/>
          </w:tcPr>
          <w:p w14:paraId="42BF4C43" w14:textId="77777777" w:rsidR="003C1A82" w:rsidRPr="00653B59" w:rsidRDefault="003C1A82" w:rsidP="00B04700">
            <w:pPr>
              <w:spacing w:before="0"/>
              <w:rPr>
                <w:rFonts w:ascii="Arial" w:eastAsia="Calibri" w:hAnsi="Arial" w:cs="Arial"/>
                <w:b/>
                <w:lang w:val="en-GB"/>
              </w:rPr>
            </w:pPr>
          </w:p>
        </w:tc>
        <w:tc>
          <w:tcPr>
            <w:tcW w:w="507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A4168" w:themeFill="accent3" w:themeFillShade="BF"/>
          </w:tcPr>
          <w:p w14:paraId="2F9F096A" w14:textId="77777777" w:rsidR="003C1A82" w:rsidRPr="00653B59" w:rsidRDefault="003C1A82" w:rsidP="00B04700">
            <w:pPr>
              <w:spacing w:before="0"/>
              <w:rPr>
                <w:rFonts w:ascii="Arial" w:eastAsia="Calibri" w:hAnsi="Arial" w:cs="Arial"/>
                <w:b/>
                <w:lang w:val="en-GB"/>
              </w:rPr>
            </w:pPr>
          </w:p>
        </w:tc>
        <w:tc>
          <w:tcPr>
            <w:tcW w:w="666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A4168" w:themeFill="accent3" w:themeFillShade="BF"/>
          </w:tcPr>
          <w:p w14:paraId="7F0B1307" w14:textId="0396148D" w:rsidR="003C1A82" w:rsidRPr="00653B59" w:rsidRDefault="003C1A82" w:rsidP="00B04700">
            <w:pPr>
              <w:spacing w:before="0"/>
              <w:rPr>
                <w:rFonts w:ascii="Arial" w:eastAsia="Calibri" w:hAnsi="Arial" w:cs="Arial"/>
                <w:b/>
                <w:lang w:val="en-GB"/>
              </w:rPr>
            </w:pPr>
          </w:p>
        </w:tc>
        <w:tc>
          <w:tcPr>
            <w:tcW w:w="66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64310E8" w14:textId="77777777" w:rsidR="003C1A82" w:rsidRPr="00653B59" w:rsidRDefault="003C1A82" w:rsidP="002A4ED5">
            <w:pPr>
              <w:spacing w:before="0"/>
              <w:jc w:val="center"/>
              <w:rPr>
                <w:rFonts w:ascii="Arial" w:eastAsia="Calibri" w:hAnsi="Arial" w:cs="Arial"/>
                <w:b/>
                <w:lang w:val="en-GB"/>
              </w:rPr>
            </w:pPr>
          </w:p>
        </w:tc>
        <w:tc>
          <w:tcPr>
            <w:tcW w:w="99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5EC4116" w14:textId="77777777" w:rsidR="003C1A82" w:rsidRPr="00653B59" w:rsidRDefault="003C1A82" w:rsidP="002A4ED5">
            <w:pPr>
              <w:spacing w:before="0"/>
              <w:jc w:val="center"/>
              <w:rPr>
                <w:rFonts w:ascii="Arial" w:eastAsia="Calibri" w:hAnsi="Arial" w:cs="Arial"/>
                <w:b/>
                <w:lang w:val="en-GB"/>
              </w:rPr>
            </w:pPr>
          </w:p>
        </w:tc>
      </w:tr>
      <w:tr w:rsidR="003C1A82" w:rsidRPr="00653B59" w14:paraId="0AFFEDDD" w14:textId="77777777" w:rsidTr="003C1A82">
        <w:tc>
          <w:tcPr>
            <w:tcW w:w="6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964DED" w14:textId="0F958135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CE9196" w14:textId="4CD4823F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85058" w14:textId="40064D69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i/>
                <w:iCs/>
                <w:color w:val="00B0F0"/>
                <w:lang w:val="en-GB"/>
              </w:rPr>
            </w:pPr>
          </w:p>
        </w:tc>
        <w:tc>
          <w:tcPr>
            <w:tcW w:w="35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68E372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i/>
                <w:iCs/>
                <w:color w:val="00B0F0"/>
                <w:lang w:val="en-GB"/>
              </w:rPr>
            </w:pPr>
          </w:p>
        </w:tc>
        <w:tc>
          <w:tcPr>
            <w:tcW w:w="50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6BB6B9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i/>
                <w:iCs/>
                <w:color w:val="00B0F0"/>
                <w:lang w:val="en-GB"/>
              </w:rPr>
            </w:pPr>
          </w:p>
        </w:tc>
        <w:tc>
          <w:tcPr>
            <w:tcW w:w="6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97113A" w14:textId="0338F716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i/>
                <w:iCs/>
                <w:color w:val="00B0F0"/>
                <w:lang w:val="en-GB"/>
              </w:rPr>
            </w:pP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55B16D" w14:textId="2E1702D4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i/>
                <w:iCs/>
                <w:color w:val="00B0F0"/>
                <w:lang w:val="en-GB"/>
              </w:rPr>
            </w:pPr>
          </w:p>
        </w:tc>
        <w:tc>
          <w:tcPr>
            <w:tcW w:w="99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847818" w14:textId="73526E3B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i/>
                <w:iCs/>
                <w:color w:val="00B0F0"/>
                <w:lang w:val="en-GB"/>
              </w:rPr>
            </w:pPr>
          </w:p>
        </w:tc>
      </w:tr>
      <w:tr w:rsidR="003C1A82" w:rsidRPr="00653B59" w14:paraId="23F67A6B" w14:textId="77777777" w:rsidTr="003C1A82">
        <w:tc>
          <w:tcPr>
            <w:tcW w:w="6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54F328" w14:textId="47B5374C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98408F" w14:textId="1A72F888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00FE07" w14:textId="2E8AB5F3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730805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DBF58F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F6D8E2" w14:textId="2E4DA5BC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3F7697" w14:textId="5F0FA40D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B543CA" w14:textId="758A8B51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="003C1A82" w:rsidRPr="00653B59" w14:paraId="3CB2C9D7" w14:textId="77777777" w:rsidTr="003C1A82">
        <w:tc>
          <w:tcPr>
            <w:tcW w:w="6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C33336" w14:textId="16C3B3B1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214B7E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907E5F" w14:textId="4CF18251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79020A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54BEBA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330459" w14:textId="58686E1A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25B23" w14:textId="146BFA04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9EFF3F" w14:textId="68FB86B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="003C1A82" w:rsidRPr="00653B59" w14:paraId="1A44D4B6" w14:textId="77777777" w:rsidTr="003C1A82">
        <w:tc>
          <w:tcPr>
            <w:tcW w:w="6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F5FF32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B5D3BD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4BDC95" w14:textId="605A1A75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7AA9F2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4CE66A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B8D225" w14:textId="0325B2E6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87F4EA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CB9CA3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="003C1A82" w:rsidRPr="00653B59" w14:paraId="6D6584B8" w14:textId="77777777" w:rsidTr="003C1A82">
        <w:tc>
          <w:tcPr>
            <w:tcW w:w="6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5DEC73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D1EEFD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44DBCE" w14:textId="098906AE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238F1F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36C5CA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158841" w14:textId="19304794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5237F5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39A46B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="003C1A82" w:rsidRPr="00653B59" w14:paraId="2E89DD0C" w14:textId="77777777" w:rsidTr="003C1A82">
        <w:tc>
          <w:tcPr>
            <w:tcW w:w="6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A17DC1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BC2B5E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623924" w14:textId="58CA5F70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90A5F6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89C58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C245B0" w14:textId="0C4ECC19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E8282C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59FE9F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="003C1A82" w:rsidRPr="00653B59" w14:paraId="1BCC4BED" w14:textId="77777777" w:rsidTr="003C1A82">
        <w:tc>
          <w:tcPr>
            <w:tcW w:w="6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F1F38B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6FF258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1901B3" w14:textId="5BD8B3A0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5B3CD9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892A09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93B16C" w14:textId="6D92BDD3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FF5D2F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A6B721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="003C1A82" w:rsidRPr="00653B59" w14:paraId="53F031F8" w14:textId="77777777" w:rsidTr="003C1A82">
        <w:tc>
          <w:tcPr>
            <w:tcW w:w="6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4DFE9E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69E1B2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2DB26A" w14:textId="18B0DF0E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5EFE5F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99E637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225D22" w14:textId="761E61C6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F8BD34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7F3A66" w14:textId="77777777" w:rsidR="003C1A82" w:rsidRPr="00653B59" w:rsidRDefault="003C1A82" w:rsidP="00A701FB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</w:tbl>
    <w:p w14:paraId="5DE249B2" w14:textId="4614276A" w:rsidR="00B04700" w:rsidRPr="00653B59" w:rsidRDefault="00B04700" w:rsidP="002A648D">
      <w:pPr>
        <w:rPr>
          <w:rFonts w:ascii="Arial" w:hAnsi="Arial" w:cs="Arial"/>
          <w:sz w:val="22"/>
          <w:szCs w:val="22"/>
        </w:rPr>
      </w:pPr>
      <w:proofErr w:type="spellStart"/>
      <w:r w:rsidRPr="00653B59">
        <w:rPr>
          <w:rFonts w:ascii="Arial" w:hAnsi="Arial" w:cs="Arial"/>
          <w:b/>
          <w:sz w:val="22"/>
          <w:szCs w:val="22"/>
        </w:rPr>
        <w:t>Vakiovuorohaku</w:t>
      </w:r>
      <w:proofErr w:type="spellEnd"/>
      <w:r w:rsidRPr="00653B59">
        <w:rPr>
          <w:rFonts w:ascii="Arial" w:hAnsi="Arial" w:cs="Arial"/>
          <w:b/>
          <w:sz w:val="22"/>
          <w:szCs w:val="22"/>
        </w:rPr>
        <w:t xml:space="preserve"> ajalle </w:t>
      </w:r>
      <w:r w:rsidR="00A53F67" w:rsidRPr="00653B59">
        <w:rPr>
          <w:rFonts w:ascii="Arial" w:hAnsi="Arial" w:cs="Arial"/>
          <w:b/>
          <w:sz w:val="22"/>
          <w:szCs w:val="22"/>
        </w:rPr>
        <w:t>1</w:t>
      </w:r>
      <w:r w:rsidR="00653B59" w:rsidRPr="00653B59">
        <w:rPr>
          <w:rFonts w:ascii="Arial" w:hAnsi="Arial" w:cs="Arial"/>
          <w:b/>
          <w:sz w:val="22"/>
          <w:szCs w:val="22"/>
        </w:rPr>
        <w:t>.9</w:t>
      </w:r>
      <w:r w:rsidR="00A53F67" w:rsidRPr="00653B59">
        <w:rPr>
          <w:rFonts w:ascii="Arial" w:hAnsi="Arial" w:cs="Arial"/>
          <w:b/>
          <w:sz w:val="22"/>
          <w:szCs w:val="22"/>
        </w:rPr>
        <w:t>.202</w:t>
      </w:r>
      <w:r w:rsidR="00653B59" w:rsidRPr="00653B59">
        <w:rPr>
          <w:rFonts w:ascii="Arial" w:hAnsi="Arial" w:cs="Arial"/>
          <w:b/>
          <w:sz w:val="22"/>
          <w:szCs w:val="22"/>
        </w:rPr>
        <w:t>3</w:t>
      </w:r>
      <w:r w:rsidR="00702E4D" w:rsidRPr="00653B59">
        <w:rPr>
          <w:rFonts w:ascii="Arial" w:hAnsi="Arial" w:cs="Arial"/>
          <w:b/>
          <w:sz w:val="22"/>
          <w:szCs w:val="22"/>
        </w:rPr>
        <w:t>-3</w:t>
      </w:r>
      <w:r w:rsidR="00A53F67" w:rsidRPr="00653B59">
        <w:rPr>
          <w:rFonts w:ascii="Arial" w:hAnsi="Arial" w:cs="Arial"/>
          <w:b/>
          <w:sz w:val="22"/>
          <w:szCs w:val="22"/>
        </w:rPr>
        <w:t>1.5</w:t>
      </w:r>
      <w:r w:rsidRPr="00653B59">
        <w:rPr>
          <w:rFonts w:ascii="Arial" w:hAnsi="Arial" w:cs="Arial"/>
          <w:b/>
          <w:sz w:val="22"/>
          <w:szCs w:val="22"/>
        </w:rPr>
        <w:t>.202</w:t>
      </w:r>
      <w:r w:rsidR="00653B59" w:rsidRPr="00653B59">
        <w:rPr>
          <w:rFonts w:ascii="Arial" w:hAnsi="Arial" w:cs="Arial"/>
          <w:b/>
          <w:sz w:val="22"/>
          <w:szCs w:val="22"/>
        </w:rPr>
        <w:t>4</w:t>
      </w:r>
      <w:r w:rsidRPr="00653B59">
        <w:rPr>
          <w:rFonts w:ascii="Arial" w:hAnsi="Arial" w:cs="Arial"/>
          <w:b/>
          <w:sz w:val="22"/>
          <w:szCs w:val="22"/>
        </w:rPr>
        <w:t>. Kouluaikana ei myönnetä vakiovuoroja arkisin klo 08-15</w:t>
      </w:r>
      <w:r w:rsidRPr="00653B59">
        <w:rPr>
          <w:rFonts w:ascii="Arial" w:hAnsi="Arial" w:cs="Arial"/>
          <w:sz w:val="22"/>
          <w:szCs w:val="22"/>
        </w:rPr>
        <w:t xml:space="preserve">. </w:t>
      </w:r>
      <w:r w:rsidR="00BA1059" w:rsidRPr="00653B59">
        <w:rPr>
          <w:rFonts w:ascii="Arial" w:hAnsi="Arial" w:cs="Arial"/>
          <w:sz w:val="22"/>
          <w:szCs w:val="22"/>
        </w:rPr>
        <w:t xml:space="preserve"> </w:t>
      </w:r>
    </w:p>
    <w:p w14:paraId="3FCE4210" w14:textId="6A1A3FD7" w:rsidR="006120EC" w:rsidRPr="00653B59" w:rsidRDefault="00B04700" w:rsidP="002A648D">
      <w:pPr>
        <w:rPr>
          <w:rFonts w:ascii="Arial" w:hAnsi="Arial" w:cs="Arial"/>
          <w:i/>
          <w:sz w:val="22"/>
          <w:szCs w:val="22"/>
        </w:rPr>
      </w:pPr>
      <w:r w:rsidRPr="00653B59">
        <w:rPr>
          <w:rFonts w:ascii="Arial" w:hAnsi="Arial" w:cs="Arial"/>
          <w:b/>
          <w:bCs/>
          <w:i/>
          <w:sz w:val="22"/>
          <w:szCs w:val="22"/>
        </w:rPr>
        <w:t>Hinnat:</w:t>
      </w:r>
      <w:r w:rsidRPr="00653B59">
        <w:rPr>
          <w:rFonts w:ascii="Arial" w:hAnsi="Arial" w:cs="Arial"/>
          <w:i/>
          <w:sz w:val="22"/>
          <w:szCs w:val="22"/>
        </w:rPr>
        <w:t xml:space="preserve"> </w:t>
      </w:r>
      <w:r w:rsidR="00A53F67" w:rsidRPr="00653B59">
        <w:rPr>
          <w:rFonts w:ascii="Arial" w:hAnsi="Arial" w:cs="Arial"/>
          <w:sz w:val="22"/>
          <w:szCs w:val="22"/>
        </w:rPr>
        <w:t>koko sali 60€/syys- tai kevätkausi, sulkapallovuoro 20€/syys- tai kevätkausi / kenttä, ottelu- tai turnausvuoro/muu tapahtuma: humppilalaiset 7,50€/tunti, ulkopaikkakuntalaiset 15€/tunti, paikallisilta seuroilta ei peritä maksua vakiovuoroista</w:t>
      </w:r>
    </w:p>
    <w:p w14:paraId="2E2E1814" w14:textId="7A51F236" w:rsidR="00806FF3" w:rsidRPr="00653B59" w:rsidRDefault="006120EC" w:rsidP="002A648D">
      <w:pPr>
        <w:rPr>
          <w:rFonts w:ascii="Arial" w:hAnsi="Arial" w:cs="Arial"/>
          <w:i/>
          <w:sz w:val="22"/>
          <w:szCs w:val="22"/>
        </w:rPr>
      </w:pPr>
      <w:r w:rsidRPr="00653B59">
        <w:rPr>
          <w:rFonts w:ascii="Arial" w:hAnsi="Arial" w:cs="Arial"/>
          <w:b/>
          <w:sz w:val="22"/>
          <w:szCs w:val="22"/>
        </w:rPr>
        <w:t>TÄYTETTY HAKULOMAKE TOIMITETAAN KIRJASTOLLE TAI SÄHKÖPOSTILLA OSOITTEESEE</w:t>
      </w:r>
      <w:r w:rsidR="00A53F67" w:rsidRPr="00653B59">
        <w:rPr>
          <w:rFonts w:ascii="Arial" w:hAnsi="Arial" w:cs="Arial"/>
          <w:b/>
          <w:sz w:val="22"/>
          <w:szCs w:val="22"/>
        </w:rPr>
        <w:t xml:space="preserve">N </w:t>
      </w:r>
      <w:hyperlink r:id="rId11" w:history="1">
        <w:r w:rsidR="00653B59" w:rsidRPr="00653B59">
          <w:rPr>
            <w:rStyle w:val="Hyperlinkki"/>
            <w:rFonts w:ascii="Arial" w:hAnsi="Arial" w:cs="Arial"/>
            <w:b/>
            <w:i/>
            <w:sz w:val="22"/>
            <w:szCs w:val="22"/>
          </w:rPr>
          <w:t>maria.valta@humppila.fi</w:t>
        </w:r>
      </w:hyperlink>
      <w:r w:rsidR="00A53F67" w:rsidRPr="00653B59">
        <w:rPr>
          <w:rFonts w:ascii="Arial" w:hAnsi="Arial" w:cs="Arial"/>
          <w:b/>
          <w:i/>
          <w:sz w:val="22"/>
          <w:szCs w:val="22"/>
        </w:rPr>
        <w:t>.</w:t>
      </w:r>
    </w:p>
    <w:p w14:paraId="012CF3DE" w14:textId="771E9F5B" w:rsidR="006120EC" w:rsidRPr="00653B59" w:rsidRDefault="006120EC" w:rsidP="002A648D">
      <w:pPr>
        <w:rPr>
          <w:rFonts w:ascii="Arial" w:hAnsi="Arial" w:cs="Arial"/>
          <w:i/>
          <w:iCs/>
          <w:sz w:val="22"/>
          <w:szCs w:val="22"/>
        </w:rPr>
      </w:pPr>
      <w:r w:rsidRPr="00653B59">
        <w:rPr>
          <w:rFonts w:ascii="Arial" w:hAnsi="Arial" w:cs="Arial"/>
          <w:b/>
          <w:bCs/>
          <w:i/>
          <w:iCs/>
          <w:sz w:val="22"/>
          <w:szCs w:val="22"/>
        </w:rPr>
        <w:t>Tiedustelut:</w:t>
      </w:r>
      <w:r w:rsidRPr="00653B59">
        <w:rPr>
          <w:rFonts w:ascii="Arial" w:hAnsi="Arial" w:cs="Arial"/>
          <w:i/>
          <w:iCs/>
          <w:sz w:val="22"/>
          <w:szCs w:val="22"/>
        </w:rPr>
        <w:t xml:space="preserve"> </w:t>
      </w:r>
      <w:r w:rsidR="00653B59" w:rsidRPr="00653B59">
        <w:rPr>
          <w:rFonts w:ascii="Arial" w:hAnsi="Arial" w:cs="Arial"/>
          <w:i/>
          <w:iCs/>
          <w:sz w:val="22"/>
          <w:szCs w:val="22"/>
        </w:rPr>
        <w:t>Maria Valta</w:t>
      </w:r>
      <w:r w:rsidRPr="00653B59">
        <w:rPr>
          <w:rFonts w:ascii="Arial" w:hAnsi="Arial" w:cs="Arial"/>
          <w:i/>
          <w:iCs/>
          <w:sz w:val="22"/>
          <w:szCs w:val="22"/>
        </w:rPr>
        <w:t xml:space="preserve"> p. 044 715 3635, </w:t>
      </w:r>
      <w:r w:rsidR="00653B59" w:rsidRPr="00653B59">
        <w:rPr>
          <w:rFonts w:ascii="Arial" w:hAnsi="Arial" w:cs="Arial"/>
          <w:i/>
          <w:iCs/>
          <w:sz w:val="22"/>
          <w:szCs w:val="22"/>
        </w:rPr>
        <w:t>maria.valta</w:t>
      </w:r>
      <w:r w:rsidRPr="00653B59">
        <w:rPr>
          <w:rFonts w:ascii="Arial" w:hAnsi="Arial" w:cs="Arial"/>
          <w:i/>
          <w:iCs/>
          <w:sz w:val="22"/>
          <w:szCs w:val="22"/>
        </w:rPr>
        <w:t xml:space="preserve">@humppila.fi                                                                                                                                                                          </w:t>
      </w:r>
    </w:p>
    <w:sectPr w:rsidR="006120EC" w:rsidRPr="00653B59" w:rsidSect="001D0680">
      <w:headerReference w:type="default" r:id="rId12"/>
      <w:pgSz w:w="16838" w:h="11906" w:orient="landscape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960DB" w14:textId="77777777" w:rsidR="004340CB" w:rsidRDefault="004340CB" w:rsidP="00650259">
      <w:pPr>
        <w:spacing w:line="240" w:lineRule="auto"/>
      </w:pPr>
      <w:r>
        <w:separator/>
      </w:r>
    </w:p>
  </w:endnote>
  <w:endnote w:type="continuationSeparator" w:id="0">
    <w:p w14:paraId="4DCB5334" w14:textId="77777777" w:rsidR="004340CB" w:rsidRDefault="004340C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266673-3EAB-4279-8F36-970B3EF7591E}"/>
    <w:embedBold r:id="rId2" w:fontKey="{FC9F0902-90B6-4C55-AA3B-3A9DD1522985}"/>
    <w:embedItalic r:id="rId3" w:fontKey="{1A1B171D-337B-4DD8-948E-9FC80D570D09}"/>
    <w:embedBoldItalic r:id="rId4" w:fontKey="{117DCC5F-B93E-4A26-AA86-AD3E321620F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F9F0C41-5285-4E85-954F-E5F7090CEAA6}"/>
    <w:embedBold r:id="rId6" w:fontKey="{D9D89E20-150A-445C-B8A5-CF81496F4B0D}"/>
    <w:embedItalic r:id="rId7" w:fontKey="{8039C3BA-8F11-422D-88B2-B9310441E8D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4B425AD-5E3F-4CC9-9986-E23CD15B83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F319238-FE72-4F82-81B5-981CD6AD9D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EF514" w14:textId="77777777" w:rsidR="004340CB" w:rsidRDefault="004340CB" w:rsidP="00650259">
      <w:pPr>
        <w:spacing w:line="240" w:lineRule="auto"/>
      </w:pPr>
      <w:r>
        <w:separator/>
      </w:r>
    </w:p>
  </w:footnote>
  <w:footnote w:type="continuationSeparator" w:id="0">
    <w:p w14:paraId="763C603C" w14:textId="77777777" w:rsidR="004340CB" w:rsidRDefault="004340C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CA8B4" w14:textId="6F481201" w:rsidR="00562601" w:rsidRPr="00A53F67" w:rsidRDefault="00A53F67" w:rsidP="00A53F67">
    <w:pPr>
      <w:pStyle w:val="Eivli"/>
      <w:pBdr>
        <w:bottom w:val="single" w:sz="4" w:space="1" w:color="auto"/>
      </w:pBdr>
      <w:jc w:val="right"/>
      <w:rPr>
        <w:rFonts w:ascii="Arial" w:hAnsi="Arial" w:cs="Arial"/>
        <w:b/>
        <w:bCs/>
        <w:sz w:val="32"/>
        <w:szCs w:val="32"/>
      </w:rPr>
    </w:pPr>
    <w:r>
      <w:rPr>
        <w:rFonts w:ascii="&amp;quot" w:hAnsi="&amp;quot"/>
        <w:b/>
        <w:bCs/>
        <w:noProof/>
        <w:color w:val="000000"/>
        <w:sz w:val="21"/>
        <w:szCs w:val="21"/>
        <w:lang w:eastAsia="fi-FI"/>
      </w:rPr>
      <w:drawing>
        <wp:anchor distT="0" distB="0" distL="114300" distR="114300" simplePos="0" relativeHeight="251658240" behindDoc="1" locked="0" layoutInCell="1" allowOverlap="1" wp14:anchorId="05EDA8FD" wp14:editId="392AB7D6">
          <wp:simplePos x="0" y="0"/>
          <wp:positionH relativeFrom="column">
            <wp:posOffset>24765</wp:posOffset>
          </wp:positionH>
          <wp:positionV relativeFrom="paragraph">
            <wp:posOffset>-232402</wp:posOffset>
          </wp:positionV>
          <wp:extent cx="443176" cy="497442"/>
          <wp:effectExtent l="0" t="0" r="0" b="0"/>
          <wp:wrapNone/>
          <wp:docPr id="4" name="Kuva 4" descr="Vaakuna [Humppila]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aakuna [Humppila]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176" cy="497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3F67">
      <w:rPr>
        <w:rFonts w:ascii="Arial" w:hAnsi="Arial" w:cs="Arial"/>
        <w:b/>
        <w:bCs/>
        <w:sz w:val="32"/>
        <w:szCs w:val="32"/>
      </w:rPr>
      <w:t>LIIKUNTASALIN VAKIOVUOROJEN HAKULOMAKE 202</w:t>
    </w:r>
    <w:r w:rsidR="00653B59">
      <w:rPr>
        <w:rFonts w:ascii="Arial" w:hAnsi="Arial" w:cs="Arial"/>
        <w:b/>
        <w:bCs/>
        <w:sz w:val="32"/>
        <w:szCs w:val="32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E05"/>
    <w:rsid w:val="00003B30"/>
    <w:rsid w:val="00045CA6"/>
    <w:rsid w:val="00052382"/>
    <w:rsid w:val="0006568A"/>
    <w:rsid w:val="00076F0F"/>
    <w:rsid w:val="00084253"/>
    <w:rsid w:val="000C7FC1"/>
    <w:rsid w:val="000D1F49"/>
    <w:rsid w:val="000D5C59"/>
    <w:rsid w:val="000F5C88"/>
    <w:rsid w:val="00113E22"/>
    <w:rsid w:val="00131419"/>
    <w:rsid w:val="0015401D"/>
    <w:rsid w:val="001727CA"/>
    <w:rsid w:val="00181F74"/>
    <w:rsid w:val="001960F0"/>
    <w:rsid w:val="001D0680"/>
    <w:rsid w:val="001E4E2C"/>
    <w:rsid w:val="00201647"/>
    <w:rsid w:val="00261C01"/>
    <w:rsid w:val="002A4ED5"/>
    <w:rsid w:val="002A648D"/>
    <w:rsid w:val="002B69B4"/>
    <w:rsid w:val="002C56E6"/>
    <w:rsid w:val="002D3A9F"/>
    <w:rsid w:val="002F2C25"/>
    <w:rsid w:val="00354B3D"/>
    <w:rsid w:val="0035506D"/>
    <w:rsid w:val="00361E11"/>
    <w:rsid w:val="0039760F"/>
    <w:rsid w:val="003B4744"/>
    <w:rsid w:val="003C1A82"/>
    <w:rsid w:val="003F0847"/>
    <w:rsid w:val="0040090B"/>
    <w:rsid w:val="004340CB"/>
    <w:rsid w:val="00446538"/>
    <w:rsid w:val="0046302A"/>
    <w:rsid w:val="00487D2D"/>
    <w:rsid w:val="004D5D62"/>
    <w:rsid w:val="005112D0"/>
    <w:rsid w:val="00525E8A"/>
    <w:rsid w:val="00536ABF"/>
    <w:rsid w:val="00562601"/>
    <w:rsid w:val="0057256E"/>
    <w:rsid w:val="00577E06"/>
    <w:rsid w:val="00582B1C"/>
    <w:rsid w:val="005A3BF7"/>
    <w:rsid w:val="005C41C8"/>
    <w:rsid w:val="005F2035"/>
    <w:rsid w:val="005F7990"/>
    <w:rsid w:val="006120EC"/>
    <w:rsid w:val="006250A2"/>
    <w:rsid w:val="0063739C"/>
    <w:rsid w:val="00645CEA"/>
    <w:rsid w:val="00650259"/>
    <w:rsid w:val="00653B59"/>
    <w:rsid w:val="00702E4D"/>
    <w:rsid w:val="00770F25"/>
    <w:rsid w:val="00787DD4"/>
    <w:rsid w:val="007A35A8"/>
    <w:rsid w:val="007B0A85"/>
    <w:rsid w:val="007C6A52"/>
    <w:rsid w:val="00806FF3"/>
    <w:rsid w:val="0082043E"/>
    <w:rsid w:val="0086376F"/>
    <w:rsid w:val="00867A22"/>
    <w:rsid w:val="008A3950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064C7"/>
    <w:rsid w:val="00A370A8"/>
    <w:rsid w:val="00A53F67"/>
    <w:rsid w:val="00A60442"/>
    <w:rsid w:val="00A701FB"/>
    <w:rsid w:val="00AC2926"/>
    <w:rsid w:val="00B04700"/>
    <w:rsid w:val="00B04A50"/>
    <w:rsid w:val="00B139A9"/>
    <w:rsid w:val="00B160CA"/>
    <w:rsid w:val="00B63E0F"/>
    <w:rsid w:val="00B970CB"/>
    <w:rsid w:val="00BA1059"/>
    <w:rsid w:val="00BD3BD1"/>
    <w:rsid w:val="00BD4753"/>
    <w:rsid w:val="00BD5CB1"/>
    <w:rsid w:val="00BE62EE"/>
    <w:rsid w:val="00C003BA"/>
    <w:rsid w:val="00C17C7E"/>
    <w:rsid w:val="00C427EB"/>
    <w:rsid w:val="00C46878"/>
    <w:rsid w:val="00C5762D"/>
    <w:rsid w:val="00C81922"/>
    <w:rsid w:val="00CB4A51"/>
    <w:rsid w:val="00CD4532"/>
    <w:rsid w:val="00CD47B0"/>
    <w:rsid w:val="00CE6104"/>
    <w:rsid w:val="00CE7918"/>
    <w:rsid w:val="00D16163"/>
    <w:rsid w:val="00DB3FAD"/>
    <w:rsid w:val="00DD0F72"/>
    <w:rsid w:val="00DD447B"/>
    <w:rsid w:val="00DF0832"/>
    <w:rsid w:val="00E0535A"/>
    <w:rsid w:val="00E14589"/>
    <w:rsid w:val="00E22E05"/>
    <w:rsid w:val="00E433DD"/>
    <w:rsid w:val="00E61C09"/>
    <w:rsid w:val="00E677FE"/>
    <w:rsid w:val="00E8608F"/>
    <w:rsid w:val="00E956DF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99DD8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Otsikko1">
    <w:name w:val="heading 1"/>
    <w:basedOn w:val="Normaali"/>
    <w:link w:val="Otsikk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Otsikko2">
    <w:name w:val="heading 2"/>
    <w:basedOn w:val="Normaali"/>
    <w:link w:val="Otsikk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semiHidden/>
    <w:rsid w:val="00562601"/>
    <w:rPr>
      <w:b/>
      <w:color w:val="4BACC6"/>
      <w:sz w:val="52"/>
    </w:rPr>
  </w:style>
  <w:style w:type="character" w:customStyle="1" w:styleId="Aihetunniste1">
    <w:name w:val="Aihetunniste1"/>
    <w:basedOn w:val="Kappaleenoletusfontti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ali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semiHidden/>
    <w:rsid w:val="000D1F49"/>
    <w:pPr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562601"/>
    <w:rPr>
      <w:b/>
      <w:bCs/>
      <w:color w:val="694A77"/>
      <w:sz w:val="24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0D1F49"/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562601"/>
    <w:rPr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inteksti">
    <w:name w:val="annotation text"/>
    <w:basedOn w:val="Normaali"/>
    <w:link w:val="KommentintekstiChar"/>
    <w:uiPriority w:val="99"/>
    <w:semiHidden/>
    <w:rsid w:val="000D1F49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4532"/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YltunnisteChar">
    <w:name w:val="Ylätunniste Char"/>
    <w:basedOn w:val="Kappaleenoletusfontti"/>
    <w:link w:val="Yltunnis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Alatunniste">
    <w:name w:val="footer"/>
    <w:basedOn w:val="Normaali"/>
    <w:link w:val="Alatunniste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2A648D"/>
    <w:rPr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0D1F49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0D1F49"/>
    <w:rPr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0D1F49"/>
    <w:pPr>
      <w:numPr>
        <w:numId w:val="5"/>
      </w:numPr>
    </w:pPr>
  </w:style>
  <w:style w:type="character" w:styleId="Hyperlinkki">
    <w:name w:val="Hyperlink"/>
    <w:basedOn w:val="Kappaleenoletusfontti"/>
    <w:uiPriority w:val="99"/>
    <w:semiHidden/>
    <w:rsid w:val="000D1F49"/>
    <w:rPr>
      <w:color w:val="BF678E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1F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ivli">
    <w:name w:val="No Spacing"/>
    <w:basedOn w:val="Normaali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Otsikko">
    <w:name w:val="Title"/>
    <w:basedOn w:val="Normaali"/>
    <w:next w:val="Normaali"/>
    <w:link w:val="Otsikk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erkittyluettelo2">
    <w:name w:val="List Bullet 2"/>
    <w:basedOn w:val="Normaali"/>
    <w:uiPriority w:val="99"/>
    <w:semiHidden/>
    <w:rsid w:val="000D1F49"/>
    <w:pPr>
      <w:numPr>
        <w:ilvl w:val="1"/>
        <w:numId w:val="4"/>
      </w:numPr>
    </w:pPr>
  </w:style>
  <w:style w:type="table" w:customStyle="1" w:styleId="Kuvataulukko">
    <w:name w:val="Kuvataulukko"/>
    <w:basedOn w:val="Normaalitaulukko"/>
    <w:uiPriority w:val="99"/>
    <w:rsid w:val="000D1F49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2601"/>
    <w:rPr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0D1F49"/>
    <w:pPr>
      <w:numPr>
        <w:ilvl w:val="1"/>
        <w:numId w:val="5"/>
      </w:numPr>
    </w:pPr>
  </w:style>
  <w:style w:type="character" w:styleId="AvattuHyperlinkki">
    <w:name w:val="FollowedHyperlink"/>
    <w:basedOn w:val="Kappaleenoletusfontti"/>
    <w:uiPriority w:val="99"/>
    <w:semiHidden/>
    <w:rsid w:val="000D1F49"/>
    <w:rPr>
      <w:color w:val="731F1C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0D1F49"/>
    <w:rPr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i">
    <w:name w:val="macro"/>
    <w:link w:val="Makrotekst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562601"/>
    <w:rPr>
      <w:rFonts w:ascii="Consolas" w:hAnsi="Consolas"/>
      <w:sz w:val="20"/>
      <w:szCs w:val="20"/>
    </w:rPr>
  </w:style>
  <w:style w:type="table" w:styleId="TaulukkoRuudukko">
    <w:name w:val="Table Grid"/>
    <w:basedOn w:val="Normaalitaulukko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806FF3"/>
    <w:rPr>
      <w:color w:val="808080"/>
    </w:rPr>
  </w:style>
  <w:style w:type="paragraph" w:customStyle="1" w:styleId="Taulukonotsikot">
    <w:name w:val="Taulukon otsikot"/>
    <w:basedOn w:val="Normaali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ulukonalaotsikot">
    <w:name w:val="Taulukon alaotsikot"/>
    <w:basedOn w:val="Normaali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Yhteens">
    <w:name w:val="Yhteensä"/>
    <w:basedOn w:val="Normaali"/>
    <w:next w:val="Normaali"/>
    <w:link w:val="Yhteens-merkki"/>
    <w:uiPriority w:val="1"/>
    <w:qFormat/>
    <w:rsid w:val="002A648D"/>
    <w:rPr>
      <w:b/>
    </w:rPr>
  </w:style>
  <w:style w:type="character" w:customStyle="1" w:styleId="Yhteens-merkki">
    <w:name w:val="Yhteensä-merkki"/>
    <w:basedOn w:val="Kappaleenoletusfontti"/>
    <w:link w:val="Yhteens"/>
    <w:uiPriority w:val="1"/>
    <w:rsid w:val="002A648D"/>
    <w:rPr>
      <w:b/>
      <w:sz w:val="24"/>
    </w:rPr>
  </w:style>
  <w:style w:type="character" w:customStyle="1" w:styleId="Ratkaisematonmaininta1">
    <w:name w:val="Ratkaisematon maininta1"/>
    <w:basedOn w:val="Kappaleenoletusfontti"/>
    <w:uiPriority w:val="99"/>
    <w:semiHidden/>
    <w:rsid w:val="00201647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53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ia.valta@humppila.fi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www.humppila.fi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sap\AppData\Roaming\Microsoft\Templates\Logovaatteen%20tilauslomak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A53E13-E571-4DC8-970C-5B1D694A7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Logovaatteen tilauslomake</Template>
  <TotalTime>0</TotalTime>
  <Pages>1</Pages>
  <Words>120</Words>
  <Characters>975</Characters>
  <Application>Microsoft Office Word</Application>
  <DocSecurity>0</DocSecurity>
  <Lines>8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2021-04-19T06:20:00Z</dcterms:created>
  <dcterms:modified xsi:type="dcterms:W3CDTF">2023-05-31T08:51:00Z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